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51AB5" w14:textId="77777777" w:rsidR="00F977AB" w:rsidRDefault="00F977AB">
      <w:pPr>
        <w:rPr>
          <w:lang w:val="en-GB"/>
        </w:rPr>
      </w:pPr>
      <w:r>
        <w:rPr>
          <w:lang w:val="en-GB"/>
        </w:rPr>
        <w:t>Esteemed Faculty Board of NEU Faculty of Pharmacy,</w:t>
      </w:r>
    </w:p>
    <w:p w14:paraId="64BE97F3" w14:textId="77777777" w:rsidR="00F977AB" w:rsidRDefault="00F977AB">
      <w:pPr>
        <w:rPr>
          <w:lang w:val="en-GB"/>
        </w:rPr>
      </w:pPr>
    </w:p>
    <w:p w14:paraId="7ED82B67" w14:textId="77777777" w:rsidR="00F977AB" w:rsidRDefault="00F977AB" w:rsidP="00F977AB">
      <w:pPr>
        <w:jc w:val="both"/>
        <w:rPr>
          <w:lang w:val="en-GB"/>
        </w:rPr>
      </w:pPr>
      <w:r>
        <w:rPr>
          <w:lang w:val="en-GB"/>
        </w:rPr>
        <w:t>My name is ___________________ numbered _____________. Please consider and evaluate my petition for extra credit</w:t>
      </w:r>
      <w:r w:rsidR="00300708">
        <w:rPr>
          <w:lang w:val="en-GB"/>
        </w:rPr>
        <w:t>,</w:t>
      </w:r>
      <w:r>
        <w:rPr>
          <w:lang w:val="en-GB"/>
        </w:rPr>
        <w:t xml:space="preserve"> details</w:t>
      </w:r>
      <w:r w:rsidR="00300708">
        <w:rPr>
          <w:lang w:val="en-GB"/>
        </w:rPr>
        <w:t xml:space="preserve"> of which regarding</w:t>
      </w:r>
      <w:r>
        <w:rPr>
          <w:lang w:val="en-GB"/>
        </w:rPr>
        <w:t xml:space="preserve"> </w:t>
      </w:r>
      <w:r w:rsidR="00300708">
        <w:rPr>
          <w:lang w:val="en-GB"/>
        </w:rPr>
        <w:t>all of my remaining semesters is</w:t>
      </w:r>
      <w:r>
        <w:rPr>
          <w:lang w:val="en-GB"/>
        </w:rPr>
        <w:t xml:space="preserve"> given below. I declar</w:t>
      </w:r>
      <w:r w:rsidR="00300708">
        <w:rPr>
          <w:lang w:val="en-GB"/>
        </w:rPr>
        <w:t>e</w:t>
      </w:r>
      <w:r>
        <w:rPr>
          <w:lang w:val="en-GB"/>
        </w:rPr>
        <w:t xml:space="preserve"> that I have checked the curriculum and my transcript, after successfully completing </w:t>
      </w:r>
      <w:r w:rsidR="00300708">
        <w:rPr>
          <w:lang w:val="en-GB"/>
        </w:rPr>
        <w:t>the belowmentioned</w:t>
      </w:r>
      <w:r>
        <w:rPr>
          <w:lang w:val="en-GB"/>
        </w:rPr>
        <w:t xml:space="preserve"> courses I will graduate from </w:t>
      </w:r>
      <w:r w:rsidR="00300708">
        <w:rPr>
          <w:lang w:val="en-GB"/>
        </w:rPr>
        <w:t xml:space="preserve">the </w:t>
      </w:r>
      <w:r>
        <w:rPr>
          <w:lang w:val="en-GB"/>
        </w:rPr>
        <w:t xml:space="preserve">Faculty of Pharmacy. I have checked the rules for Extra credit petition and </w:t>
      </w:r>
      <w:r w:rsidR="00300708">
        <w:rPr>
          <w:lang w:val="en-GB"/>
        </w:rPr>
        <w:t>to the best of my knowledge, the petition below is eligible for consideration under the current rules and regulations.</w:t>
      </w:r>
    </w:p>
    <w:p w14:paraId="4605FE5C" w14:textId="77777777" w:rsidR="0029406D" w:rsidRDefault="00F86591">
      <w:pPr>
        <w:rPr>
          <w:lang w:val="en-GB"/>
        </w:rPr>
      </w:pPr>
      <w:r>
        <w:rPr>
          <w:lang w:val="en-GB"/>
        </w:rPr>
        <w:t>20</w:t>
      </w:r>
      <w:r w:rsidR="00CF6AA2">
        <w:rPr>
          <w:lang w:val="en-GB"/>
        </w:rPr>
        <w:t>__</w:t>
      </w:r>
      <w:r>
        <w:rPr>
          <w:lang w:val="en-GB"/>
        </w:rPr>
        <w:t>-20</w:t>
      </w:r>
      <w:r w:rsidR="00CF6AA2">
        <w:rPr>
          <w:lang w:val="en-GB"/>
        </w:rPr>
        <w:t>__</w:t>
      </w:r>
      <w:r>
        <w:rPr>
          <w:lang w:val="en-GB"/>
        </w:rPr>
        <w:t xml:space="preserve"> Fall Semester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259"/>
        <w:gridCol w:w="760"/>
        <w:gridCol w:w="3918"/>
      </w:tblGrid>
      <w:tr w:rsidR="00F86591" w14:paraId="7DE60E06" w14:textId="77777777" w:rsidTr="00F86591">
        <w:tc>
          <w:tcPr>
            <w:tcW w:w="1413" w:type="dxa"/>
          </w:tcPr>
          <w:p w14:paraId="6EFBF7A5" w14:textId="77777777" w:rsidR="00F86591" w:rsidRDefault="00F86591">
            <w:pPr>
              <w:rPr>
                <w:lang w:val="en-GB"/>
              </w:rPr>
            </w:pPr>
            <w:r>
              <w:rPr>
                <w:lang w:val="en-GB"/>
              </w:rPr>
              <w:t>Course Code</w:t>
            </w:r>
          </w:p>
        </w:tc>
        <w:tc>
          <w:tcPr>
            <w:tcW w:w="3259" w:type="dxa"/>
          </w:tcPr>
          <w:p w14:paraId="5358682E" w14:textId="77777777" w:rsidR="00F86591" w:rsidRDefault="00F86591">
            <w:pPr>
              <w:rPr>
                <w:lang w:val="en-GB"/>
              </w:rPr>
            </w:pPr>
            <w:r>
              <w:rPr>
                <w:lang w:val="en-GB"/>
              </w:rPr>
              <w:t>Course Name</w:t>
            </w:r>
          </w:p>
        </w:tc>
        <w:tc>
          <w:tcPr>
            <w:tcW w:w="760" w:type="dxa"/>
          </w:tcPr>
          <w:p w14:paraId="01A194A4" w14:textId="77777777" w:rsidR="00F86591" w:rsidRDefault="00F86591">
            <w:pPr>
              <w:rPr>
                <w:lang w:val="en-GB"/>
              </w:rPr>
            </w:pPr>
            <w:r>
              <w:rPr>
                <w:lang w:val="en-GB"/>
              </w:rPr>
              <w:t>Credit</w:t>
            </w:r>
          </w:p>
        </w:tc>
        <w:tc>
          <w:tcPr>
            <w:tcW w:w="3918" w:type="dxa"/>
          </w:tcPr>
          <w:p w14:paraId="2ED00895" w14:textId="77777777" w:rsidR="00F86591" w:rsidRDefault="00F86591">
            <w:pPr>
              <w:rPr>
                <w:lang w:val="en-GB"/>
              </w:rPr>
            </w:pPr>
            <w:r>
              <w:rPr>
                <w:lang w:val="en-GB"/>
              </w:rPr>
              <w:t>Retake (R)</w:t>
            </w:r>
            <w:r w:rsidR="00CF6AA2">
              <w:rPr>
                <w:lang w:val="en-GB"/>
              </w:rPr>
              <w:t>, First Time (F)</w:t>
            </w:r>
          </w:p>
        </w:tc>
      </w:tr>
      <w:tr w:rsidR="00F86591" w14:paraId="79166CA5" w14:textId="77777777" w:rsidTr="00F86591">
        <w:tc>
          <w:tcPr>
            <w:tcW w:w="1413" w:type="dxa"/>
          </w:tcPr>
          <w:p w14:paraId="7DB4F5F9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224D485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09DE222E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29D204FF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04A97F99" w14:textId="77777777" w:rsidTr="00F86591">
        <w:tc>
          <w:tcPr>
            <w:tcW w:w="1413" w:type="dxa"/>
          </w:tcPr>
          <w:p w14:paraId="6C52F71E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5DF196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ADF819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0B7AE4D5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4C9CF5E3" w14:textId="77777777" w:rsidTr="00F86591">
        <w:tc>
          <w:tcPr>
            <w:tcW w:w="1413" w:type="dxa"/>
          </w:tcPr>
          <w:p w14:paraId="7590B73E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BD2BB3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6E65D46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53931517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41269571" w14:textId="77777777" w:rsidTr="00F86591">
        <w:tc>
          <w:tcPr>
            <w:tcW w:w="1413" w:type="dxa"/>
          </w:tcPr>
          <w:p w14:paraId="3C91D9D6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25EAE73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45574519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4002A952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1743463B" w14:textId="77777777" w:rsidTr="00F86591">
        <w:tc>
          <w:tcPr>
            <w:tcW w:w="1413" w:type="dxa"/>
          </w:tcPr>
          <w:p w14:paraId="003FE40D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2E1C6B97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358416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BD28BA0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5E96B993" w14:textId="77777777" w:rsidTr="00F86591">
        <w:tc>
          <w:tcPr>
            <w:tcW w:w="1413" w:type="dxa"/>
          </w:tcPr>
          <w:p w14:paraId="0AE9F564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C77BA6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28368FF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503D669F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1A8FAC1B" w14:textId="77777777" w:rsidTr="00F86591">
        <w:tc>
          <w:tcPr>
            <w:tcW w:w="1413" w:type="dxa"/>
          </w:tcPr>
          <w:p w14:paraId="575A381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3B275FBE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7090C021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7C27B675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1A2FDF35" w14:textId="77777777" w:rsidTr="00F86591">
        <w:tc>
          <w:tcPr>
            <w:tcW w:w="1413" w:type="dxa"/>
          </w:tcPr>
          <w:p w14:paraId="14CA3631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2C8DB9FD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5424DDA0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25571E3D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25914EFF" w14:textId="77777777" w:rsidTr="00F86591">
        <w:tc>
          <w:tcPr>
            <w:tcW w:w="1413" w:type="dxa"/>
          </w:tcPr>
          <w:p w14:paraId="3992ADF3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B2817D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5C28A29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1DF39B16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22DDA586" w14:textId="77777777" w:rsidTr="00F86591">
        <w:tc>
          <w:tcPr>
            <w:tcW w:w="1413" w:type="dxa"/>
          </w:tcPr>
          <w:p w14:paraId="5290425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034EA65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7B4FB55C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BED8A41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3F6E1006" w14:textId="77777777" w:rsidTr="00F86591">
        <w:tc>
          <w:tcPr>
            <w:tcW w:w="1413" w:type="dxa"/>
          </w:tcPr>
          <w:p w14:paraId="2C23CB37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437C608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AB524E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2569A66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644F5BF5" w14:textId="77777777" w:rsidTr="00F86591">
        <w:tc>
          <w:tcPr>
            <w:tcW w:w="1413" w:type="dxa"/>
          </w:tcPr>
          <w:p w14:paraId="7C698F44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8AA22C7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32052EE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0BE4D1C0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00A26286" w14:textId="77777777" w:rsidTr="00F86591">
        <w:tc>
          <w:tcPr>
            <w:tcW w:w="1413" w:type="dxa"/>
          </w:tcPr>
          <w:p w14:paraId="5387C27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1A3BF76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098E9EF5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F74D87F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51D4C1D6" w14:textId="77777777" w:rsidTr="00F86591">
        <w:tc>
          <w:tcPr>
            <w:tcW w:w="1413" w:type="dxa"/>
          </w:tcPr>
          <w:p w14:paraId="70AA4EB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509BEBB3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08AE1037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18B0CDD2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446DD628" w14:textId="77777777" w:rsidTr="00F86591">
        <w:tc>
          <w:tcPr>
            <w:tcW w:w="1413" w:type="dxa"/>
          </w:tcPr>
          <w:p w14:paraId="6A1D12B2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8631C57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0D43221B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638019E2" w14:textId="77777777" w:rsidR="00F86591" w:rsidRDefault="00F86591">
            <w:pPr>
              <w:rPr>
                <w:lang w:val="en-GB"/>
              </w:rPr>
            </w:pPr>
          </w:p>
        </w:tc>
      </w:tr>
      <w:tr w:rsidR="00F86591" w14:paraId="1F73D19D" w14:textId="77777777" w:rsidTr="00F86591">
        <w:tc>
          <w:tcPr>
            <w:tcW w:w="1413" w:type="dxa"/>
          </w:tcPr>
          <w:p w14:paraId="44BD9B51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38FC43A6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40BC0D3F" w14:textId="77777777" w:rsidR="00F86591" w:rsidRDefault="00F86591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095510D8" w14:textId="77777777" w:rsidR="00F86591" w:rsidRDefault="00F86591">
            <w:pPr>
              <w:rPr>
                <w:lang w:val="en-GB"/>
              </w:rPr>
            </w:pPr>
          </w:p>
        </w:tc>
      </w:tr>
      <w:tr w:rsidR="00F977AB" w14:paraId="3020BCFA" w14:textId="77777777" w:rsidTr="00F86591">
        <w:tc>
          <w:tcPr>
            <w:tcW w:w="4672" w:type="dxa"/>
            <w:gridSpan w:val="2"/>
            <w:vAlign w:val="center"/>
          </w:tcPr>
          <w:p w14:paraId="393D2EC8" w14:textId="77777777" w:rsidR="00F977AB" w:rsidRPr="00F86591" w:rsidRDefault="00F977AB" w:rsidP="00F977AB">
            <w:pPr>
              <w:jc w:val="right"/>
              <w:rPr>
                <w:b/>
                <w:lang w:val="en-GB"/>
              </w:rPr>
            </w:pPr>
            <w:r w:rsidRPr="00F86591">
              <w:rPr>
                <w:b/>
                <w:lang w:val="en-GB"/>
              </w:rPr>
              <w:t>Total Credit</w:t>
            </w:r>
          </w:p>
        </w:tc>
        <w:tc>
          <w:tcPr>
            <w:tcW w:w="760" w:type="dxa"/>
          </w:tcPr>
          <w:p w14:paraId="7B3871B7" w14:textId="77777777" w:rsidR="00F977AB" w:rsidRDefault="00F977AB" w:rsidP="00F977AB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F6F6920" w14:textId="77777777" w:rsidR="00F977AB" w:rsidRDefault="00F977AB" w:rsidP="00F977AB">
            <w:pPr>
              <w:rPr>
                <w:lang w:val="en-GB"/>
              </w:rPr>
            </w:pPr>
          </w:p>
        </w:tc>
      </w:tr>
    </w:tbl>
    <w:p w14:paraId="72FEA02E" w14:textId="77777777" w:rsidR="00F86591" w:rsidRDefault="00F86591">
      <w:pPr>
        <w:rPr>
          <w:lang w:val="en-GB"/>
        </w:rPr>
      </w:pPr>
    </w:p>
    <w:p w14:paraId="2D53EAFD" w14:textId="77777777" w:rsidR="00F86591" w:rsidRDefault="00F86591" w:rsidP="00F86591">
      <w:pPr>
        <w:rPr>
          <w:lang w:val="en-GB"/>
        </w:rPr>
      </w:pPr>
      <w:r>
        <w:rPr>
          <w:lang w:val="en-GB"/>
        </w:rPr>
        <w:t>20</w:t>
      </w:r>
      <w:r w:rsidR="00CF6AA2">
        <w:rPr>
          <w:lang w:val="en-GB"/>
        </w:rPr>
        <w:t>__</w:t>
      </w:r>
      <w:r>
        <w:rPr>
          <w:lang w:val="en-GB"/>
        </w:rPr>
        <w:t>-20</w:t>
      </w:r>
      <w:r w:rsidR="00CF6AA2">
        <w:rPr>
          <w:lang w:val="en-GB"/>
        </w:rPr>
        <w:t>__</w:t>
      </w:r>
      <w:r>
        <w:rPr>
          <w:lang w:val="en-GB"/>
        </w:rPr>
        <w:t xml:space="preserve"> Spring Semester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3259"/>
        <w:gridCol w:w="760"/>
        <w:gridCol w:w="3918"/>
      </w:tblGrid>
      <w:tr w:rsidR="00F86591" w14:paraId="7536C360" w14:textId="77777777" w:rsidTr="005A79EE">
        <w:tc>
          <w:tcPr>
            <w:tcW w:w="1413" w:type="dxa"/>
          </w:tcPr>
          <w:p w14:paraId="076AC381" w14:textId="77777777" w:rsidR="00F86591" w:rsidRDefault="00F86591" w:rsidP="005A79EE">
            <w:pPr>
              <w:rPr>
                <w:lang w:val="en-GB"/>
              </w:rPr>
            </w:pPr>
            <w:r>
              <w:rPr>
                <w:lang w:val="en-GB"/>
              </w:rPr>
              <w:t>Course Code</w:t>
            </w:r>
          </w:p>
        </w:tc>
        <w:tc>
          <w:tcPr>
            <w:tcW w:w="3259" w:type="dxa"/>
          </w:tcPr>
          <w:p w14:paraId="25DAEC4E" w14:textId="77777777" w:rsidR="00F86591" w:rsidRDefault="00F86591" w:rsidP="005A79EE">
            <w:pPr>
              <w:rPr>
                <w:lang w:val="en-GB"/>
              </w:rPr>
            </w:pPr>
            <w:r>
              <w:rPr>
                <w:lang w:val="en-GB"/>
              </w:rPr>
              <w:t>Course Name</w:t>
            </w:r>
          </w:p>
        </w:tc>
        <w:tc>
          <w:tcPr>
            <w:tcW w:w="760" w:type="dxa"/>
          </w:tcPr>
          <w:p w14:paraId="5AA827E7" w14:textId="77777777" w:rsidR="00F86591" w:rsidRDefault="00F86591" w:rsidP="005A79EE">
            <w:pPr>
              <w:rPr>
                <w:lang w:val="en-GB"/>
              </w:rPr>
            </w:pPr>
            <w:r>
              <w:rPr>
                <w:lang w:val="en-GB"/>
              </w:rPr>
              <w:t>Credit</w:t>
            </w:r>
          </w:p>
        </w:tc>
        <w:tc>
          <w:tcPr>
            <w:tcW w:w="3918" w:type="dxa"/>
          </w:tcPr>
          <w:p w14:paraId="000FB245" w14:textId="77777777" w:rsidR="00F86591" w:rsidRDefault="00F86591" w:rsidP="005A79EE">
            <w:pPr>
              <w:rPr>
                <w:lang w:val="en-GB"/>
              </w:rPr>
            </w:pPr>
            <w:r>
              <w:rPr>
                <w:lang w:val="en-GB"/>
              </w:rPr>
              <w:t>Retake (R)</w:t>
            </w:r>
            <w:r w:rsidR="00CF6AA2">
              <w:rPr>
                <w:lang w:val="en-GB"/>
              </w:rPr>
              <w:t>, First Time (F)</w:t>
            </w:r>
          </w:p>
        </w:tc>
      </w:tr>
      <w:tr w:rsidR="00F86591" w14:paraId="6D085236" w14:textId="77777777" w:rsidTr="005A79EE">
        <w:tc>
          <w:tcPr>
            <w:tcW w:w="1413" w:type="dxa"/>
          </w:tcPr>
          <w:p w14:paraId="50F23090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63DE125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3EF34AAB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16845046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29366524" w14:textId="77777777" w:rsidTr="005A79EE">
        <w:tc>
          <w:tcPr>
            <w:tcW w:w="1413" w:type="dxa"/>
          </w:tcPr>
          <w:p w14:paraId="7346D813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FDC57D8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4322FEEB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09A442E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0A38D0C1" w14:textId="77777777" w:rsidTr="005A79EE">
        <w:tc>
          <w:tcPr>
            <w:tcW w:w="1413" w:type="dxa"/>
          </w:tcPr>
          <w:p w14:paraId="26D2D40C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011D8C28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65968C0F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5B87F7C3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1DA2DE42" w14:textId="77777777" w:rsidTr="005A79EE">
        <w:tc>
          <w:tcPr>
            <w:tcW w:w="1413" w:type="dxa"/>
          </w:tcPr>
          <w:p w14:paraId="40AD3895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50607602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F9C0850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3FF7B9E2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41B51275" w14:textId="77777777" w:rsidTr="005A79EE">
        <w:tc>
          <w:tcPr>
            <w:tcW w:w="1413" w:type="dxa"/>
          </w:tcPr>
          <w:p w14:paraId="0C354493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72947086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43ADBC91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7B27D220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2B68C638" w14:textId="77777777" w:rsidTr="005A79EE">
        <w:tc>
          <w:tcPr>
            <w:tcW w:w="1413" w:type="dxa"/>
          </w:tcPr>
          <w:p w14:paraId="5A91DDA8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28F156FD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4DA30366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01C63195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0DB69CB8" w14:textId="77777777" w:rsidTr="005A79EE">
        <w:tc>
          <w:tcPr>
            <w:tcW w:w="1413" w:type="dxa"/>
          </w:tcPr>
          <w:p w14:paraId="6D8928D0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41EF9592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F49CBFF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6D23B3D3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0CFF498A" w14:textId="77777777" w:rsidTr="005A79EE">
        <w:tc>
          <w:tcPr>
            <w:tcW w:w="1413" w:type="dxa"/>
          </w:tcPr>
          <w:p w14:paraId="31A6E416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6A88DE08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1FBAC208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5AB280AD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58679463" w14:textId="77777777" w:rsidTr="005A79EE">
        <w:tc>
          <w:tcPr>
            <w:tcW w:w="1413" w:type="dxa"/>
          </w:tcPr>
          <w:p w14:paraId="38B4DAB2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259" w:type="dxa"/>
          </w:tcPr>
          <w:p w14:paraId="0D36B4E9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760" w:type="dxa"/>
          </w:tcPr>
          <w:p w14:paraId="06C704BF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1C0DCC69" w14:textId="77777777" w:rsidR="00F86591" w:rsidRDefault="00F86591" w:rsidP="005A79EE">
            <w:pPr>
              <w:rPr>
                <w:lang w:val="en-GB"/>
              </w:rPr>
            </w:pPr>
          </w:p>
        </w:tc>
      </w:tr>
      <w:tr w:rsidR="00F86591" w14:paraId="28ECB2AE" w14:textId="77777777" w:rsidTr="005A79EE">
        <w:tc>
          <w:tcPr>
            <w:tcW w:w="4672" w:type="dxa"/>
            <w:gridSpan w:val="2"/>
            <w:vAlign w:val="center"/>
          </w:tcPr>
          <w:p w14:paraId="18B4754E" w14:textId="77777777" w:rsidR="00F86591" w:rsidRPr="00F86591" w:rsidRDefault="00F86591" w:rsidP="005A79EE">
            <w:pPr>
              <w:jc w:val="right"/>
              <w:rPr>
                <w:b/>
                <w:lang w:val="en-GB"/>
              </w:rPr>
            </w:pPr>
            <w:r w:rsidRPr="00F86591">
              <w:rPr>
                <w:b/>
                <w:lang w:val="en-GB"/>
              </w:rPr>
              <w:t>Total Credit</w:t>
            </w:r>
          </w:p>
        </w:tc>
        <w:tc>
          <w:tcPr>
            <w:tcW w:w="760" w:type="dxa"/>
          </w:tcPr>
          <w:p w14:paraId="5E04F4EB" w14:textId="77777777" w:rsidR="00F86591" w:rsidRDefault="00F86591" w:rsidP="005A79EE">
            <w:pPr>
              <w:rPr>
                <w:lang w:val="en-GB"/>
              </w:rPr>
            </w:pPr>
          </w:p>
        </w:tc>
        <w:tc>
          <w:tcPr>
            <w:tcW w:w="3918" w:type="dxa"/>
          </w:tcPr>
          <w:p w14:paraId="7F34D56D" w14:textId="77777777" w:rsidR="00F86591" w:rsidRDefault="00F86591" w:rsidP="005A79EE">
            <w:pPr>
              <w:rPr>
                <w:lang w:val="en-GB"/>
              </w:rPr>
            </w:pPr>
          </w:p>
        </w:tc>
      </w:tr>
    </w:tbl>
    <w:p w14:paraId="1B8F8F43" w14:textId="77777777" w:rsidR="00F86591" w:rsidRDefault="00F86591" w:rsidP="00F86591">
      <w:pPr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3"/>
        <w:gridCol w:w="1943"/>
        <w:gridCol w:w="1924"/>
        <w:gridCol w:w="1924"/>
        <w:gridCol w:w="1706"/>
      </w:tblGrid>
      <w:tr w:rsidR="00774761" w14:paraId="52B3C1D7" w14:textId="77777777" w:rsidTr="00774761">
        <w:tc>
          <w:tcPr>
            <w:tcW w:w="7654" w:type="dxa"/>
            <w:gridSpan w:val="4"/>
            <w:tcBorders>
              <w:bottom w:val="single" w:sz="4" w:space="0" w:color="auto"/>
            </w:tcBorders>
          </w:tcPr>
          <w:p w14:paraId="6D77ACD8" w14:textId="77777777" w:rsidR="00774761" w:rsidRDefault="00774761" w:rsidP="00F86591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Student Information</w:t>
            </w: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232EBA74" w14:textId="77777777" w:rsidR="00774761" w:rsidRDefault="00774761" w:rsidP="00F86591">
            <w:pPr>
              <w:rPr>
                <w:lang w:val="en-GB"/>
              </w:rPr>
            </w:pPr>
          </w:p>
        </w:tc>
      </w:tr>
      <w:tr w:rsidR="00774761" w14:paraId="7B037CBB" w14:textId="77777777" w:rsidTr="00774761">
        <w:trPr>
          <w:trHeight w:val="547"/>
        </w:trPr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03CCE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Name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993A9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Surname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298A7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Student Number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72BD7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Contact Phone Number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63F9A388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Student Signature</w:t>
            </w:r>
          </w:p>
        </w:tc>
      </w:tr>
      <w:tr w:rsidR="00774761" w14:paraId="675224C2" w14:textId="77777777" w:rsidTr="00774761">
        <w:trPr>
          <w:trHeight w:val="1128"/>
        </w:trPr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14:paraId="4FD51A74" w14:textId="77777777" w:rsidR="00774761" w:rsidRDefault="00774761" w:rsidP="00F86591">
            <w:pPr>
              <w:rPr>
                <w:lang w:val="en-GB"/>
              </w:rPr>
            </w:pP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3D64AC2F" w14:textId="77777777" w:rsidR="00774761" w:rsidRDefault="00774761" w:rsidP="00F86591">
            <w:pPr>
              <w:rPr>
                <w:lang w:val="en-GB"/>
              </w:rPr>
            </w:pP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14:paraId="5A2E4AF5" w14:textId="77777777" w:rsidR="00774761" w:rsidRDefault="00774761" w:rsidP="00F86591">
            <w:pPr>
              <w:rPr>
                <w:lang w:val="en-GB"/>
              </w:rPr>
            </w:pP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14:paraId="3CFE8893" w14:textId="77777777" w:rsidR="00774761" w:rsidRDefault="00774761" w:rsidP="00F86591">
            <w:pPr>
              <w:rPr>
                <w:lang w:val="en-GB"/>
              </w:rPr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0BCA34A4" w14:textId="77777777" w:rsidR="00774761" w:rsidRDefault="00774761" w:rsidP="00F86591">
            <w:pPr>
              <w:rPr>
                <w:lang w:val="en-GB"/>
              </w:rPr>
            </w:pPr>
          </w:p>
        </w:tc>
      </w:tr>
    </w:tbl>
    <w:p w14:paraId="5559149F" w14:textId="77777777" w:rsidR="00473EC4" w:rsidRDefault="00473EC4" w:rsidP="00F86591">
      <w:pPr>
        <w:rPr>
          <w:lang w:val="en-GB"/>
        </w:rPr>
      </w:pPr>
    </w:p>
    <w:p w14:paraId="5578F20D" w14:textId="77777777" w:rsidR="00774761" w:rsidRDefault="00774761" w:rsidP="00F86591">
      <w:pPr>
        <w:rPr>
          <w:lang w:val="en-GB"/>
        </w:rPr>
      </w:pPr>
    </w:p>
    <w:p w14:paraId="1BEAB1D8" w14:textId="77777777" w:rsidR="00774761" w:rsidRPr="00774761" w:rsidRDefault="00774761" w:rsidP="00F86591">
      <w:pPr>
        <w:rPr>
          <w:b/>
          <w:i/>
          <w:u w:val="single"/>
          <w:lang w:val="en-GB"/>
        </w:rPr>
      </w:pPr>
      <w:r w:rsidRPr="00774761">
        <w:rPr>
          <w:b/>
          <w:i/>
          <w:u w:val="single"/>
          <w:lang w:val="en-GB"/>
        </w:rPr>
        <w:t>THIS SECTION WILL BE FILLED BY THE ADVISOR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88"/>
        <w:gridCol w:w="3225"/>
        <w:gridCol w:w="3547"/>
      </w:tblGrid>
      <w:tr w:rsidR="00774761" w14:paraId="52D24A16" w14:textId="77777777" w:rsidTr="00774761">
        <w:tc>
          <w:tcPr>
            <w:tcW w:w="1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56C23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cGPA*</w:t>
            </w: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224D2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Advisor Name Surname</w:t>
            </w:r>
          </w:p>
        </w:tc>
        <w:tc>
          <w:tcPr>
            <w:tcW w:w="1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4B8FA4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Advisor Signature</w:t>
            </w:r>
          </w:p>
        </w:tc>
      </w:tr>
      <w:tr w:rsidR="00774761" w14:paraId="76855F17" w14:textId="77777777" w:rsidTr="00774761">
        <w:trPr>
          <w:trHeight w:val="1237"/>
        </w:trPr>
        <w:tc>
          <w:tcPr>
            <w:tcW w:w="13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12114" w14:textId="77777777" w:rsidR="00774761" w:rsidRDefault="00774761" w:rsidP="00774761">
            <w:pPr>
              <w:rPr>
                <w:lang w:val="en-GB"/>
              </w:rPr>
            </w:pPr>
          </w:p>
        </w:tc>
        <w:tc>
          <w:tcPr>
            <w:tcW w:w="1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EFC78" w14:textId="77777777" w:rsidR="00774761" w:rsidRDefault="00774761" w:rsidP="00774761">
            <w:pPr>
              <w:rPr>
                <w:lang w:val="en-GB"/>
              </w:rPr>
            </w:pPr>
          </w:p>
        </w:tc>
        <w:tc>
          <w:tcPr>
            <w:tcW w:w="18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85943" w14:textId="77777777" w:rsidR="00774761" w:rsidRDefault="00774761" w:rsidP="00774761">
            <w:pPr>
              <w:rPr>
                <w:lang w:val="en-GB"/>
              </w:rPr>
            </w:pPr>
          </w:p>
        </w:tc>
      </w:tr>
      <w:tr w:rsidR="00774761" w14:paraId="4627949D" w14:textId="77777777" w:rsidTr="00774761">
        <w:trPr>
          <w:trHeight w:val="1237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DEA04" w14:textId="77777777" w:rsidR="00774761" w:rsidRDefault="00774761" w:rsidP="00774761">
            <w:pPr>
              <w:rPr>
                <w:lang w:val="en-GB"/>
              </w:rPr>
            </w:pPr>
            <w:r>
              <w:rPr>
                <w:lang w:val="en-GB"/>
              </w:rPr>
              <w:t>*:After all corrections are made and missing grades have been entered. Please make sure that the student cGPA is at least 1.70 for eligibility.</w:t>
            </w:r>
          </w:p>
        </w:tc>
      </w:tr>
    </w:tbl>
    <w:p w14:paraId="777D19EE" w14:textId="77777777" w:rsidR="00473EC4" w:rsidRPr="00F86591" w:rsidRDefault="00473EC4">
      <w:pPr>
        <w:rPr>
          <w:lang w:val="en-GB"/>
        </w:rPr>
      </w:pPr>
    </w:p>
    <w:sectPr w:rsidR="00473EC4" w:rsidRPr="00F865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C9"/>
    <w:rsid w:val="000D27DA"/>
    <w:rsid w:val="0029406D"/>
    <w:rsid w:val="002A0EDF"/>
    <w:rsid w:val="002F33C9"/>
    <w:rsid w:val="00300708"/>
    <w:rsid w:val="00473EC4"/>
    <w:rsid w:val="004C163A"/>
    <w:rsid w:val="00774761"/>
    <w:rsid w:val="00CF6AA2"/>
    <w:rsid w:val="00EC1271"/>
    <w:rsid w:val="00F86591"/>
    <w:rsid w:val="00F9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AB5B3"/>
  <w15:chartTrackingRefBased/>
  <w15:docId w15:val="{7C0C2E02-6755-4CD7-98AD-6A5905F3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6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TPC\Downloads\Extra%20Credit%20Peti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Extra Credit Petition Template</Template>
  <TotalTime>1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1</cp:revision>
  <dcterms:created xsi:type="dcterms:W3CDTF">2026-10-05T10:31:00Z</dcterms:created>
  <dcterms:modified xsi:type="dcterms:W3CDTF">2026-10-05T10:32:00Z</dcterms:modified>
</cp:coreProperties>
</file>